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CR 85 Tille Rd NOW PID 104593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104593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SAN CR 85, Tille Rd: Installation of flashing lights and roadway gates at the Northern Ohio &amp; Western Railway grade crossing DOT # 509173B.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104593 SAN CR 85 Tille Rd NOW</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104593 SAN CR 85 Tille Rd NOW</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104593 SAN CR 85 Tille Rd NOW</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104593 SAN CR 85 Tille Rd NOW</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104593 SAN CR 85 Tille Rd NOW</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2016-11-07T05:00:00+00:00</DateCompleted>
    <Internal_x0020_Only xmlns="df873bd8-8520-468a-8ecb-74db49e47217">No</Internal_x0020_Only>
    <FID xmlns="df873bd8-8520-468a-8ecb-74db49e47217">7450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4827229-FE9B-4440-84C2-E356352382A2}"/>
</file>

<file path=customXml/itemProps2.xml><?xml version="1.0" encoding="utf-8"?>
<ds:datastoreItem xmlns:ds="http://schemas.openxmlformats.org/officeDocument/2006/customXml" ds:itemID="{FADBCD3B-BF68-453C-B010-ABE469F13522}"/>
</file>

<file path=customXml/itemProps3.xml><?xml version="1.0" encoding="utf-8"?>
<ds:datastoreItem xmlns:ds="http://schemas.openxmlformats.org/officeDocument/2006/customXml" ds:itemID="{4D847777-B8F9-4CAE-958B-D1F5CB0C93D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