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Elmwod School Bus Rplmt DERG PID 104909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27,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104909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Elmwood Local School District</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involves the purchase of three new propane-powered school buses for the Elmwood Local School District, Wood County, Ohio. The new buses will replace three Model Year 2002-2005 diesel-powered buses as part of diesel emission reduction strategies using Congestion Mitigation and Air Quality (CMAQ) funding. The CMAQ program was implemented to support surface transportation projects and other related efforts that contribute to air quality improvements and provide congestion relief.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Line Item 27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01/24/2017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(17) The purchase of vehicles by the applicant where the use of these vehicles can be accommodated by existing facilities or by new facilities which themselves are within a CE. </w:t>
            </w:r>
            <w:r>
              <w:rPr>
                <w:rStyle w:val="DefaultParagraphFont"/>
                <w:b/>
                <w:i/>
                <w:sz w:val="24"/>
                <w:szCs w:val="24"/>
                <w:lang w:val="en-US" w:eastAsia="en-US" w:bidi="ar-SA"/>
              </w:rPr>
              <w:t>Examples include: Purchase or conversion of vehicles to alternative fuel uses (CNG, E-85,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Kevin Davis</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27,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Environmental Commitments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Form.docx</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OEPA DERG Awards List.pdf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104909 WOO Elmwod School Bus Rplmt DERG</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104909 WOO Elmwod School Bus Rplmt DERG</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104909 WOO Elmwod School Bus Rplmt DERG</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104909 WOO Elmwod School Bus Rplmt DERG</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104909 WOO Elmwod School Bus Rplmt DERG</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2017-01-27T05:00:00+00:00</DateCompleted>
    <Internal_x0020_Only xmlns="df873bd8-8520-468a-8ecb-74db49e47217">No</Internal_x0020_Only>
    <FID xmlns="df873bd8-8520-468a-8ecb-74db49e47217">7838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CE3D5ED-94A6-4179-B7B9-3903A54A939F}"/>
</file>

<file path=customXml/itemProps2.xml><?xml version="1.0" encoding="utf-8"?>
<ds:datastoreItem xmlns:ds="http://schemas.openxmlformats.org/officeDocument/2006/customXml" ds:itemID="{8403648F-3A4C-4EAB-9E6B-B1F2855CAD9B}"/>
</file>

<file path=customXml/itemProps3.xml><?xml version="1.0" encoding="utf-8"?>
<ds:datastoreItem xmlns:ds="http://schemas.openxmlformats.org/officeDocument/2006/customXml" ds:itemID="{C7D2E71F-B24D-499C-BF88-29972BE4B3D2}"/>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