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Perry Twsp. Truck Rplmt DERG PID 104919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30,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104919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Perry Township</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involves the purchase of a new Class 8 diesel truck and a new Class 5 diesel utility truck for the Perry Township Road Department, Stark County, Ohio.  The new trucks will replace three Class 8a Model Year 1988-1996 dump trucks and a Class 8 Model Year 1992 service truck as part of diesel emission reduction strategies using Congestion Mitigation and Air Quality (CMAQ) funding.  The CMAQ program was implemented to support surface transportation projects and other related efforts that contribute to air quality improvements and provide congestion relief.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Line Item 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01/25/2017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(17) The purchase of vehicles by the applicant where the use of these vehicles can be accommodated by existing facilities or by new facilities which themselves are within a CE. </w:t>
            </w:r>
            <w:r>
              <w:rPr>
                <w:rStyle w:val="DefaultParagraphFont"/>
                <w:b/>
                <w:i/>
                <w:sz w:val="24"/>
                <w:szCs w:val="24"/>
                <w:lang w:val="en-US" w:eastAsia="en-US" w:bidi="ar-SA"/>
              </w:rPr>
              <w:t>Examples include: Purchase or conversion of vehicles to alternative fuel uses (CNG, E-85,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Kevin Davis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Environmental Commitments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DERG Awards List.pdf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104919 STA Perry Twsp. Truck Rplmt DERG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104919 STA Perry Twsp. Truck Rplmt DERG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104919 STA Perry Twsp. Truck Rplmt DERG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104919 STA Perry Twsp. Truck Rplmt DERG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104919 STA Perry Twsp. Truck Rplmt DERG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2017-01-30T05:00:00+00:00</DateCompleted>
    <Internal_x0020_Only xmlns="df873bd8-8520-468a-8ecb-74db49e47217">No</Internal_x0020_Only>
    <FID xmlns="df873bd8-8520-468a-8ecb-74db49e47217">7854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0D0CBBC-655D-4ECD-93C4-093A41AC4F57}"/>
</file>

<file path=customXml/itemProps2.xml><?xml version="1.0" encoding="utf-8"?>
<ds:datastoreItem xmlns:ds="http://schemas.openxmlformats.org/officeDocument/2006/customXml" ds:itemID="{E708477B-66FF-4E38-BB19-330FE88FB9AE}"/>
</file>

<file path=customXml/itemProps3.xml><?xml version="1.0" encoding="utf-8"?>
<ds:datastoreItem xmlns:ds="http://schemas.openxmlformats.org/officeDocument/2006/customXml" ds:itemID="{BEB4DF0A-A65F-4B90-9EA4-675EFD9806E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