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US 020 Excess Land 24-WD-1 PID 105311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22,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105311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 involves an Excess Land Sale of property along US-20 near the Chagrin River crossing in the City of Willoughby.  See the attached maps and photographs.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02/21/2017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Sorge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22,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Aerial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General Photographs.pdf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ESA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Field Investigation Notes.pdf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Ecological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Ecological Review Form - Documentation for an Ecologically Exempt Project 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105311 LAK US 020 Excess Land 24-WD-1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105311 LAK US 020 Excess Land 24-WD-1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105311 LAK US 020 Excess Land 24-WD-1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105311 LAK US 020 Excess Land 24-WD-1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105311 LAK US 020 Excess Land 24-WD-1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2017-02-22T05:00:00+00:00</DateCompleted>
    <Internal_x0020_Only xmlns="df873bd8-8520-468a-8ecb-74db49e47217">No</Internal_x0020_Only>
    <FID xmlns="df873bd8-8520-468a-8ecb-74db49e47217">7974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926D0FE-D2D4-46D4-8D50-2A9F1027983F}"/>
</file>

<file path=customXml/itemProps2.xml><?xml version="1.0" encoding="utf-8"?>
<ds:datastoreItem xmlns:ds="http://schemas.openxmlformats.org/officeDocument/2006/customXml" ds:itemID="{19703F41-A244-4246-80F1-EC2E91E72EF6}"/>
</file>

<file path=customXml/itemProps3.xml><?xml version="1.0" encoding="utf-8"?>
<ds:datastoreItem xmlns:ds="http://schemas.openxmlformats.org/officeDocument/2006/customXml" ds:itemID="{363F9B27-86BE-4A1E-8D94-0E4C6378DD3C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