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US 422 Excess Land 1054EL PID 105310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22,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105310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This is for the disposal of the excess land parcel GEA-422-0.00 1054EL.  It is located on Northview Drive in Bainbridge Township.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parcel is undeveloped with young forest.  There are no streams running through the parcel.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There are no past land uses that would suspect regulated materials are present.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02/22/2017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22,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 Study Area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General Photographs.docx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Field Review form.pdf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ESA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Deter of No Regulated Materials.pdf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Ecological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Ecological Review Form - Documentation for an Ecologically Exempt Project 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105310 GEA US 422 Excess Land 1054EL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105310 GEA US 422 Excess Land 1054EL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105310 GEA US 422 Excess Land 1054EL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105310 GEA US 422 Excess Land 1054EL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105310 GEA US 422 Excess Land 1054EL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22,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2017-02-22T05:00:00+00:00</DateCompleted>
    <Internal_x0020_Only xmlns="df873bd8-8520-468a-8ecb-74db49e47217">No</Internal_x0020_Only>
    <FID xmlns="df873bd8-8520-468a-8ecb-74db49e47217">7975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55896A5-0E44-4D79-A4EF-9FFC653E2933}"/>
</file>

<file path=customXml/itemProps2.xml><?xml version="1.0" encoding="utf-8"?>
<ds:datastoreItem xmlns:ds="http://schemas.openxmlformats.org/officeDocument/2006/customXml" ds:itemID="{45BF039D-8A1D-474F-9985-DFFB31CF5898}"/>
</file>

<file path=customXml/itemProps3.xml><?xml version="1.0" encoding="utf-8"?>
<ds:datastoreItem xmlns:ds="http://schemas.openxmlformats.org/officeDocument/2006/customXml" ds:itemID="{07020A75-EA0C-4FB3-A1B7-2A0019E2B4C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