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Detroit Ave Streetscape II PID 104933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27,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Erin Nort</w:t>
      </w:r>
    </w:p>
    <w:p w:rsidR="00EC0BFB" w:rsidRPr="008201BF" w:rsidP="008201BF">
      <w:pPr>
        <w:jc w:val="center"/>
        <w:rPr>
          <w:sz w:val="24"/>
        </w:rPr>
      </w:pPr>
      <w:r w:rsidRPr="008201BF">
        <w:rPr>
          <w:sz w:val="24"/>
        </w:rPr>
        <w:t xml:space="preserve"> </w:t>
      </w:r>
      <w:r w:rsidR="00F64703">
        <w:rPr>
          <w:sz w:val="24"/>
        </w:rPr>
        <w:t xml:space="preserve"> Chagrin Valley Engineering</w:t>
      </w:r>
    </w:p>
    <w:p w:rsidR="008201BF" w:rsidRPr="008201BF" w:rsidP="008201BF">
      <w:pPr>
        <w:jc w:val="center"/>
        <w:rPr>
          <w:sz w:val="24"/>
        </w:rPr>
      </w:pPr>
    </w:p>
    <w:p w:rsidR="008201BF" w:rsidRPr="008201BF" w:rsidP="008201BF">
      <w:pPr>
        <w:jc w:val="center"/>
        <w:rPr>
          <w:sz w:val="24"/>
        </w:rPr>
      </w:pPr>
      <w:r>
        <w:rPr>
          <w:sz w:val="24"/>
        </w:rPr>
        <w:t>Phone:  440-399-0837</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104933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Cleveland,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is being approved as a C1 during final design of the project.  Stage 3 has been completed.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Detroit Ave Streetscape project proposes to enhanceDetroit Ave from W 78th St to W 73rd St and from W 58thSt to W 52nd St including a portion of Lake Ave from W 78thSt to Detroit Ave. The Detroit Ave Streetscape project is approximately 60-feetwide (which includes existing roadway and sidewalk) and approximately 0.38miles long. The intent of the Detroit Ave Streetscape project is to duplicatethe work completed within the first phase of the Detroit Ave streetscapeimprovements between W 73 St and W 58th St.  The enhancementswill include benches, landscape planters and bike racks along with pavementimprovements such as stamped concrete. All designs will match the existingstreetscape work completed in 2009.  Lake Ave will be narrowedapproximately 7-feet starting at W 76th St to Detroit Ave to matchthe existing pavement width from W 78th St to W 76th St.The narrowing of Lake Ave will allow for a shorter pedestrian crossing atDetroit Ave and create additional tree lawn area for landscaping. The remainderof the roadway including all of Detroit Ave will retain its current width andremain within its existing alignment.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streetscape improvements include the following:</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New sidewalks and curbs</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Installation of decorative stamped (colored)concrete cross walks</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New wayfinding signage (foundations only)</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Installation of benches and seating areas</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Installation of bicycle racks</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Improvements to the Transit Waiting Environments</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Installation of Americans with Disabilities Act(ADA) compliant curb ramps</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New planting areas and associated landscaping,including moveable planters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All work will be completed within the existing roadway and sidewalks within the right-of-way. No property is being acquired, access to the existing structures will not be removed, pedestrian access will be maintained and existing roadways will not be closed to traffic.</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2018stipID0720FDCO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All work to be within existing right-of-way.</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All work to be within existing right-of-way.</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Erin Nort</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Chagrin Valley Engineering</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22999 Forbes Road Suite B, Cleveland Ohio 44146</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440-399-0837</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Vannort@cvelimited.com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Erin Nort</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 - No Use.pdf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PID 104933 Detroit Ave Streetscape Ph2.docx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Detroit Ave_Section 106 Attachments.pdf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Environmental Justice</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Maps.pdf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104933 CUY Detroit Ave Streetscape II</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104933 CUY Detroit Ave Streetscape II</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104933 CUY Detroit Ave Streetscape II</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104933 CUY Detroit Ave Streetscape II</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104933 CUY Detroit Ave Streetscape II</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2017-09-27T04:00:00+00:00</DateCompleted>
    <Internal_x0020_Only xmlns="df873bd8-8520-468a-8ecb-74db49e47217">No</Internal_x0020_Only>
    <FID xmlns="df873bd8-8520-468a-8ecb-74db49e47217">8080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8F75AC4-7A35-4907-8001-ED3637320C47}"/>
</file>

<file path=customXml/itemProps2.xml><?xml version="1.0" encoding="utf-8"?>
<ds:datastoreItem xmlns:ds="http://schemas.openxmlformats.org/officeDocument/2006/customXml" ds:itemID="{9430D0B8-9AF5-408C-BF36-413016464E25}"/>
</file>

<file path=customXml/itemProps3.xml><?xml version="1.0" encoding="utf-8"?>
<ds:datastoreItem xmlns:ds="http://schemas.openxmlformats.org/officeDocument/2006/customXml" ds:itemID="{ABCF712F-ED4E-4DEC-A1F7-C8FB7D83D03E}"/>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