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Lee Rd Surface CCRL PID 105689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105689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CUY CR8, Lee Road, City of Cleveland: Grade crossing surface reconstruction at the CCRL crossing DOT # 262427A on CR 8, Lee Road in the City of Cleveland. Work will include sidewalk repair and removal of pedestrian gates.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03/27/2017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27,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105689 CUY Lee Rd Surface CCRL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105689 CUY Lee Rd Surface CCRL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105689 CUY Lee Rd Surface CCRL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105689 CUY Lee Rd Surface CCRL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105689 CUY Lee Rd Surface CCRL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2017-03-27T04:00:00+00:00</DateCompleted>
    <Internal_x0020_Only xmlns="df873bd8-8520-468a-8ecb-74db49e47217">No</Internal_x0020_Only>
    <FID xmlns="df873bd8-8520-468a-8ecb-74db49e47217">8169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544C75E-A83A-4F76-AFA4-5267E5BF0873}"/>
</file>

<file path=customXml/itemProps2.xml><?xml version="1.0" encoding="utf-8"?>
<ds:datastoreItem xmlns:ds="http://schemas.openxmlformats.org/officeDocument/2006/customXml" ds:itemID="{D7CE7378-FBA5-4511-B139-2D24C624FC3D}"/>
</file>

<file path=customXml/itemProps3.xml><?xml version="1.0" encoding="utf-8"?>
<ds:datastoreItem xmlns:ds="http://schemas.openxmlformats.org/officeDocument/2006/customXml" ds:itemID="{DEFBE4C3-2082-4DEA-8136-538D713B0A2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