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TR 79 Long Judson CSX PID 105730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28,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105730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WOO TR 79, Long Judson Rd, Washington Twp: Installation of flashing lights and roadway gates at the CSX Transportation grade crossing DOT # 155791U.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28,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105730 WOO TR 79 Long Judson CSX</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105730 WOO TR 79 Long Judson CSX</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105730 WOO TR 79 Long Judson CSX</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105730 WOO TR 79 Long Judson CSX</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105730 WOO TR 79 Long Judson CSX</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2017-03-28T04:00:00+00:00</DateCompleted>
    <Internal_x0020_Only xmlns="df873bd8-8520-468a-8ecb-74db49e47217">No</Internal_x0020_Only>
    <FID xmlns="df873bd8-8520-468a-8ecb-74db49e47217">8171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53B103F-0018-47C7-BC34-097A3210EA20}"/>
</file>

<file path=customXml/itemProps2.xml><?xml version="1.0" encoding="utf-8"?>
<ds:datastoreItem xmlns:ds="http://schemas.openxmlformats.org/officeDocument/2006/customXml" ds:itemID="{9378DD0A-8BFD-4E05-B9C1-9AAB60047A00}"/>
</file>

<file path=customXml/itemProps3.xml><?xml version="1.0" encoding="utf-8"?>
<ds:datastoreItem xmlns:ds="http://schemas.openxmlformats.org/officeDocument/2006/customXml" ds:itemID="{A7DDC3E1-1DFF-4833-B4F7-DF99BDE3A6D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