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D02 GR NHS PID 103373</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June 12,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12</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103373</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ODOT SPONSORING AGENCY</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This project will upgrade Type A/blunt end guardrailon NHS routes throughout district 2. All work is within right of way and there will be no impacts to utilities. Construction is expected to begin in the spring of 2018 and last approximately 120 days. During construction, traffic will be maintained at all locations with the exception of the US Route 6/20 and State Route 19 interchange in Fremont (Sandusky County) Ohio. This location will be closed for approximately 14 days. All emergency management agencies and school officials have been notified of this closure.</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No work at any location will require a permit or coordination with the US Army Corps of Engineers or US Coast Guard since there will be no work below the deck of any bridge. Several locations are within special flood hazard areas, however the District 2 Hydraulics Engineer has determined that there will be no impacts to the floodplain. Records of several State listed species (Blandings Turtle- Threatened and American Badger-Species of Concern) are known to exist within the project area. Plan notes protecting these species will be added to the construction plans.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15</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06/07/2016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(1) Activities which do not involve or lead directly to construction, such as planning and technical studies; grants for training; engineering to define the elements of a proposed action or alternatives so that social, economic, and environmental effects can be assessed; and Federal-aid system revisions which establish classes of highways on the Federal-aid highway system. </w:t>
            </w:r>
            <w:r>
              <w:rPr>
                <w:rStyle w:val="DefaultParagraphFont"/>
                <w:b/>
                <w:i/>
                <w:sz w:val="24"/>
                <w:szCs w:val="24"/>
                <w:lang w:val="en-US" w:eastAsia="en-US" w:bidi="ar-SA"/>
              </w:rPr>
              <w:t>Examples include: Study type projects (i.e. feasibility studies, etc.); Projects that utilize no federal monies or require no federal actions (State-funded actions only); Land donations to ODOT associated with ROW permits (non-NHS/non-Limited Access right-of-way). (Environmental Site Assessment issues will require coordination with ODOT-OES) (State-funded actions only).</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Notes shall be placed in the plans by ODOT directing the contractor to comply with the notification requirement timeframes outlined in the Traffic Engineering Manual Part 642-8 and 642-58 to ensure compliance with Federal notification requirements.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 tree be a safety hazard for the traveling public, the tree should be cut as soon as possible. </w:t>
      </w:r>
    </w:p>
    <w:p>
      <w:pPr>
        <w:pStyle w:val="BodyText0"/>
        <w:keepNext/>
        <w:rPr>
          <w:rStyle w:val="DefaultParagraphFont"/>
          <w:rFonts w:ascii="Calibri" w:eastAsia="Calibri" w:hAnsi="Calibri" w:cs="Calibri"/>
        </w:rPr>
      </w:pPr>
      <w:r>
        <w:rPr>
          <w:rStyle w:val="DefaultParagraphFont"/>
          <w:rFonts w:ascii="Calibri" w:eastAsia="Calibri" w:hAnsi="Calibri" w:cs="Calibri"/>
        </w:rPr>
        <w:t>3.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4.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Due to the known presence of Ohio threatened Blandings Turtle within the project area, if any turtle is found within the project work limits at the locations below, crews shall wait until the species has moved off of the project site unharmed before work can continue.    </w:t>
      </w:r>
    </w:p>
    <w:p>
      <w:pPr>
        <w:pStyle w:val="BodyText0"/>
        <w:keepNext/>
        <w:rPr>
          <w:rStyle w:val="DefaultParagraphFont"/>
          <w:rFonts w:ascii="Calibri" w:eastAsia="Calibri" w:hAnsi="Calibri" w:cs="Calibri"/>
        </w:rPr>
      </w:pPr>
      <w:r>
        <w:rPr>
          <w:rStyle w:val="DefaultParagraphFont"/>
          <w:rFonts w:ascii="Calibri" w:eastAsia="Calibri" w:hAnsi="Calibri" w:cs="Calibri"/>
        </w:rPr>
        <w:t>1) WOO-420-2.66</w:t>
      </w:r>
    </w:p>
    <w:p>
      <w:pPr>
        <w:pStyle w:val="BodyText0"/>
        <w:keepNext/>
        <w:rPr>
          <w:rStyle w:val="DefaultParagraphFont"/>
          <w:rFonts w:ascii="Calibri" w:eastAsia="Calibri" w:hAnsi="Calibri" w:cs="Calibri"/>
        </w:rPr>
      </w:pPr>
      <w:r>
        <w:rPr>
          <w:rStyle w:val="DefaultParagraphFont"/>
          <w:rFonts w:ascii="Calibri" w:eastAsia="Calibri" w:hAnsi="Calibri" w:cs="Calibri"/>
        </w:rPr>
        <w:t>2) OTT-51-8.52</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Due to the known presence of Ohio Species of Concern American Badger within the project area, if any badger is found within the project work limits below, crews shall wait until the species has moved off of the project site unharmed before work can continue. </w:t>
      </w:r>
    </w:p>
    <w:p>
      <w:pPr>
        <w:pStyle w:val="BodyText0"/>
        <w:keepNext/>
        <w:rPr>
          <w:rStyle w:val="DefaultParagraphFont"/>
          <w:rFonts w:ascii="Calibri" w:eastAsia="Calibri" w:hAnsi="Calibri" w:cs="Calibri"/>
        </w:rPr>
      </w:pPr>
      <w:r>
        <w:rPr>
          <w:rStyle w:val="DefaultParagraphFont"/>
          <w:rFonts w:ascii="Calibri" w:eastAsia="Calibri" w:hAnsi="Calibri" w:cs="Calibri"/>
        </w:rPr>
        <w:t>1) OTT-53-11.79</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2) OTT-163-27.25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7. A plan note will be added to the construction plans in order to address the project's location in relation to the drinking water source.</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Notes shall be placed in the plans by ODOT directing the contractor to comply with the notification requirement timeframes outlined in the Traffic Engineering Manual Part 642-8 and 642-58 to ensure compliance with Federal notification requirements.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No trees shall be removed under this project.  The project is located within the known habitat ranges of the federally listed and protected Indiana bat and northern long-eared bat.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Should a tree be a safety hazard for the traveling public, the tree should be cut as soon as possible. </w:t>
      </w:r>
    </w:p>
    <w:p>
      <w:pPr>
        <w:pStyle w:val="BodyText1"/>
        <w:keepNext/>
        <w:rPr>
          <w:rStyle w:val="DefaultParagraphFont"/>
          <w:rFonts w:ascii="Calibri" w:eastAsia="Calibri" w:hAnsi="Calibri" w:cs="Calibri"/>
        </w:rPr>
      </w:pPr>
      <w:r>
        <w:rPr>
          <w:rStyle w:val="DefaultParagraphFont"/>
          <w:rFonts w:ascii="Calibri" w:eastAsia="Calibri" w:hAnsi="Calibri" w:cs="Calibri"/>
        </w:rPr>
        <w:t>3.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4.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Due to the known presence of Ohio threatened Blandings Turtle within the project area, if any turtle is found within the project work limits at the locations below, crews shall wait until the species has moved off of the project site unharmed before work can continue.    </w:t>
      </w:r>
    </w:p>
    <w:p>
      <w:pPr>
        <w:pStyle w:val="BodyText1"/>
        <w:keepNext/>
        <w:rPr>
          <w:rStyle w:val="DefaultParagraphFont"/>
          <w:rFonts w:ascii="Calibri" w:eastAsia="Calibri" w:hAnsi="Calibri" w:cs="Calibri"/>
        </w:rPr>
      </w:pPr>
      <w:r>
        <w:rPr>
          <w:rStyle w:val="DefaultParagraphFont"/>
          <w:rFonts w:ascii="Calibri" w:eastAsia="Calibri" w:hAnsi="Calibri" w:cs="Calibri"/>
        </w:rPr>
        <w:t>1) WOO-420-2.66</w:t>
      </w:r>
    </w:p>
    <w:p>
      <w:pPr>
        <w:pStyle w:val="BodyText1"/>
        <w:keepNext/>
        <w:rPr>
          <w:rStyle w:val="DefaultParagraphFont"/>
          <w:rFonts w:ascii="Calibri" w:eastAsia="Calibri" w:hAnsi="Calibri" w:cs="Calibri"/>
        </w:rPr>
      </w:pPr>
      <w:r>
        <w:rPr>
          <w:rStyle w:val="DefaultParagraphFont"/>
          <w:rFonts w:ascii="Calibri" w:eastAsia="Calibri" w:hAnsi="Calibri" w:cs="Calibri"/>
        </w:rPr>
        <w:t>2) OTT-51-8.52</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Due to the known presence of Ohio Species of Concern American Badger within the project area, if any badger is found within the project work limits below, crews shall wait until the species has moved off of the project site unharmed before work can continue. </w:t>
      </w:r>
    </w:p>
    <w:p>
      <w:pPr>
        <w:pStyle w:val="BodyText1"/>
        <w:keepNext/>
        <w:rPr>
          <w:rStyle w:val="DefaultParagraphFont"/>
          <w:rFonts w:ascii="Calibri" w:eastAsia="Calibri" w:hAnsi="Calibri" w:cs="Calibri"/>
        </w:rPr>
      </w:pPr>
      <w:r>
        <w:rPr>
          <w:rStyle w:val="DefaultParagraphFont"/>
          <w:rFonts w:ascii="Calibri" w:eastAsia="Calibri" w:hAnsi="Calibri" w:cs="Calibri"/>
        </w:rPr>
        <w:t>1) OTT-53-11.79</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2) OTT-163-27.25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7. A plan note will be added to the construction plans in order to address the project's location in relation to the drinking water source.</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12,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Neal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June 12, 2017</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Environmental Commitments</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Drinking Water Protection Plan Note.pdf</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General</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Stage 2 Design.pdf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ESA</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ESA Screening maps.pdf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Cultural Resources</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OHPO maps.pdf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Ecological</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maps.pdf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Other Resources</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Community Water System Coordination.pdf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Public Involvement</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EMA and School Notification.pdf</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Permits</w:t>
      </w:r>
      <w:bookmarkEnd w:id="17"/>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14</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14</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103373 D02 GR NHS</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12,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103373 D02 GR NHS</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12,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103373 D02 GR NHS</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12,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103373 D02 GR NHS</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12,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103373 D02 GR NHS</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June 12, 2017</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2017-06-12T04:00:00+00:00</DateCompleted>
    <Internal_x0020_Only xmlns="df873bd8-8520-468a-8ecb-74db49e47217">No</Internal_x0020_Only>
    <FID xmlns="df873bd8-8520-468a-8ecb-74db49e47217">8358</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1C0B69B7-51A3-4B02-99C4-99598E0706B4}"/>
</file>

<file path=customXml/itemProps2.xml><?xml version="1.0" encoding="utf-8"?>
<ds:datastoreItem xmlns:ds="http://schemas.openxmlformats.org/officeDocument/2006/customXml" ds:itemID="{4C3EA643-D396-4FE0-8440-A788559B24E6}"/>
</file>

<file path=customXml/itemProps3.xml><?xml version="1.0" encoding="utf-8"?>
<ds:datastoreItem xmlns:ds="http://schemas.openxmlformats.org/officeDocument/2006/customXml" ds:itemID="{F70C0CA8-A54B-4388-910D-259B4D26A5BE}"/>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