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FY2018 CON INSP2 PID 105352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105352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2018-2019 task order contract for construction inspection.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105352 D12 FY2018 CON INSP2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105352 D12 FY2018 CON INSP2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105352 D12 FY2018 CON INSP2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105352 D12 FY2018 CON INSP2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105352 D12 FY2018 CON INSP2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8417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150E407-F162-437C-AA97-8F4860D5651B}"/>
</file>

<file path=customXml/itemProps2.xml><?xml version="1.0" encoding="utf-8"?>
<ds:datastoreItem xmlns:ds="http://schemas.openxmlformats.org/officeDocument/2006/customXml" ds:itemID="{F5BB50D7-D4F0-472D-9C35-3D25AEAA1B59}"/>
</file>

<file path=customXml/itemProps3.xml><?xml version="1.0" encoding="utf-8"?>
<ds:datastoreItem xmlns:ds="http://schemas.openxmlformats.org/officeDocument/2006/customXml" ds:itemID="{2E6469DE-A77A-4FC1-B6EE-02411F4662C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