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Willow Ave Lift Bridge PID 106167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106167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Replacement of the counterweight ropes on the Willow Avenue Lift Bridge over the Cuyahoga River in the City of Cleveland.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05/31/2017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05/31/2017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ODOT will submit a Section 408 Request to Corps of engineers for impacts to navigable channel.</w:t>
      </w:r>
    </w:p>
    <w:p>
      <w:pPr>
        <w:pStyle w:val="BodyText0"/>
        <w:keepNext/>
        <w:rPr>
          <w:rStyle w:val="DefaultParagraphFont"/>
          <w:rFonts w:ascii="Calibri" w:eastAsia="Calibri" w:hAnsi="Calibri" w:cs="Calibri"/>
        </w:rPr>
      </w:pPr>
      <w:r>
        <w:rPr>
          <w:rStyle w:val="DefaultParagraphFont"/>
          <w:rFonts w:ascii="Calibri" w:eastAsia="Calibri" w:hAnsi="Calibri" w:cs="Calibri"/>
        </w:rPr>
        <w:t>2. The Willow Avenue Lift Bridge will only be in the permanent down position with  river closed to vessel traffic between February 3, 2018 and February 24, 2018.</w:t>
      </w:r>
    </w:p>
    <w:p>
      <w:pPr>
        <w:pStyle w:val="BodyText0"/>
        <w:keepNext/>
        <w:rPr>
          <w:rStyle w:val="DefaultParagraphFont"/>
          <w:rFonts w:ascii="Calibri" w:eastAsia="Calibri" w:hAnsi="Calibri" w:cs="Calibri"/>
        </w:rPr>
      </w:pPr>
      <w:r>
        <w:rPr>
          <w:rStyle w:val="DefaultParagraphFont"/>
          <w:rFonts w:ascii="Calibri" w:eastAsia="Calibri" w:hAnsi="Calibri" w:cs="Calibri"/>
        </w:rPr>
        <w:t>3. ODOT is responsible for cleanup of any debris or litter placed in the federal channel incident to the exercise of the privilege herein granted.  Notify the Ohio Area POC of any such debris or litter.</w:t>
      </w:r>
    </w:p>
    <w:p>
      <w:pPr>
        <w:pStyle w:val="BodyTextIndent0"/>
        <w:keepNext/>
        <w:rPr>
          <w:rStyle w:val="DefaultParagraphFont"/>
          <w:rFonts w:ascii="Calibri" w:eastAsia="Calibri" w:hAnsi="Calibri" w:cs="Calibri"/>
        </w:rPr>
      </w:pPr>
      <w:r>
        <w:rPr>
          <w:rStyle w:val="DefaultParagraphFont"/>
          <w:rFonts w:ascii="Calibri" w:eastAsia="Calibri" w:hAnsi="Calibri" w:cs="Calibri"/>
        </w:rPr>
        <w:t>4. Prior to commencement of work, Vito Melilli, the Ohio Area POC, shall be notified of the actual start date of the project and all milestone events/operation during the prosecution of the work.  Site inspections during the work may be conducted by the Corps to insure the work conforms to the letter of permission.  Mr. Vito Melillli may be contacted by phone at (216) 685-1205 or by e-mail at vito.melilli@usace.army.mil.</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ODOT will submit a Section 408 Request to Corps of engineers for impacts to navigable channel.</w:t>
      </w:r>
    </w:p>
    <w:p>
      <w:pPr>
        <w:pStyle w:val="BodyText1"/>
        <w:keepNext/>
        <w:rPr>
          <w:rStyle w:val="DefaultParagraphFont"/>
          <w:rFonts w:ascii="Calibri" w:eastAsia="Calibri" w:hAnsi="Calibri" w:cs="Calibri"/>
        </w:rPr>
      </w:pPr>
      <w:r>
        <w:rPr>
          <w:rStyle w:val="DefaultParagraphFont"/>
          <w:rFonts w:ascii="Calibri" w:eastAsia="Calibri" w:hAnsi="Calibri" w:cs="Calibri"/>
        </w:rPr>
        <w:t>2. The Willow Avenue Lift Bridge will only be in the permanent down position with  river closed to vessel traffic between February 3, 2018 and February 24, 2018.</w:t>
      </w:r>
    </w:p>
    <w:p>
      <w:pPr>
        <w:pStyle w:val="BodyText1"/>
        <w:keepNext/>
        <w:rPr>
          <w:rStyle w:val="DefaultParagraphFont"/>
          <w:rFonts w:ascii="Calibri" w:eastAsia="Calibri" w:hAnsi="Calibri" w:cs="Calibri"/>
        </w:rPr>
      </w:pPr>
      <w:r>
        <w:rPr>
          <w:rStyle w:val="DefaultParagraphFont"/>
          <w:rFonts w:ascii="Calibri" w:eastAsia="Calibri" w:hAnsi="Calibri" w:cs="Calibri"/>
        </w:rPr>
        <w:t>3. ODOT is responsible for cleanup of any debris or litter placed in the federal channel incident to the exercise of the privilege herein granted.  Notify the Ohio Area POC of any such debris or litter.</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Prior to commencement of work, Vito Melilli, the Ohio Area POC, shall be notified of the actual start date of the project and all milestone events/operation during the prosecution of the work.  Site inspections during the work may be conducted by the Corps to insure the work conforms to the letter of permission.  Mr. Vito Melillli may be contacted by phone at (216) 685-1205 or by e-mail at vito.melilli@usace.army.mil.</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Thomas Sorge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of No Noise Anal.pdf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Environmental Justice</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 EJ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Population EJ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Form for C2 Documents.pdf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Public Involvement</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Permits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106167 CUY Willow Ave Lift Bridge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106167 CUY Willow Ave Lift Bridge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106167 CUY Willow Ave Lift Bridge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106167 CUY Willow Ave Lift Bridge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106167 CUY Willow Ave Lift Bridge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2017-06-02T04:00:00+00:00</DateCompleted>
    <Internal_x0020_Only xmlns="df873bd8-8520-468a-8ecb-74db49e47217">No</Internal_x0020_Only>
    <FID xmlns="df873bd8-8520-468a-8ecb-74db49e47217">8457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48E5A2A-8F55-4C4B-B431-BF0304B8DF5D}"/>
</file>

<file path=customXml/itemProps2.xml><?xml version="1.0" encoding="utf-8"?>
<ds:datastoreItem xmlns:ds="http://schemas.openxmlformats.org/officeDocument/2006/customXml" ds:itemID="{2FE52D81-6DC3-4506-BB39-F0AA7B49EB4C}"/>
</file>

<file path=customXml/itemProps3.xml><?xml version="1.0" encoding="utf-8"?>
<ds:datastoreItem xmlns:ds="http://schemas.openxmlformats.org/officeDocument/2006/customXml" ds:itemID="{88875C6D-45B6-4232-8F58-AC2F5519E3D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