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HQ Facilities Bldg Roof Rep PID 106196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17,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106196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D12 Facilities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District HQ Facilities Building roof repair 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N/A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05/31/2017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$5,179,656.40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$31,077,938.40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with Federal funds that comprise less than 15 percent of the total estimated project cost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(each amount adjusted annually by the Secretary to reflect any increases in the Consumer Price Index prepared by the Department of Labor, see www.fhwa.dot.gov or www.fta.dot.gov).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17,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106196 CUY HQ Facilities Bldg Roof Rep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106196 CUY HQ Facilities Bldg Roof Rep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106196 CUY HQ Facilities Bldg Roof Rep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106196 CUY HQ Facilities Bldg Roof Rep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106196 CUY HQ Facilities Bldg Roof Rep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2017-11-17T05:00:00+00:00</DateCompleted>
    <Internal_x0020_Only xmlns="df873bd8-8520-468a-8ecb-74db49e47217">No</Internal_x0020_Only>
    <FID xmlns="df873bd8-8520-468a-8ecb-74db49e47217">8466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EB362EFC-854B-42F5-8A6F-6EA9F1BF21D2}"/>
</file>

<file path=customXml/itemProps2.xml><?xml version="1.0" encoding="utf-8"?>
<ds:datastoreItem xmlns:ds="http://schemas.openxmlformats.org/officeDocument/2006/customXml" ds:itemID="{077781A7-F709-4F98-A9CA-A4E9C429897E}"/>
</file>

<file path=customXml/itemProps3.xml><?xml version="1.0" encoding="utf-8"?>
<ds:datastoreItem xmlns:ds="http://schemas.openxmlformats.org/officeDocument/2006/customXml" ds:itemID="{FB522480-5562-43F0-94E5-001FFF846500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