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FY2018-2019 CON INSP3 PID 103987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103987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task order contract for construction inspection.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103987 D12 FY2018-2019 CON INSP3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103987 D12 FY2018-2019 CON INSP3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103987 D12 FY2018-2019 CON INSP3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103987 D12 FY2018-2019 CON INSP3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103987 D12 FY2018-2019 CON INSP3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FAD5FA1-1A8B-43C1-8027-6F6FC834F5DB}"/>
</file>

<file path=customXml/itemProps2.xml><?xml version="1.0" encoding="utf-8"?>
<ds:datastoreItem xmlns:ds="http://schemas.openxmlformats.org/officeDocument/2006/customXml" ds:itemID="{9E23C8BF-AA12-40F0-9558-A73C97D0EE1D}"/>
</file>

<file path=customXml/itemProps3.xml><?xml version="1.0" encoding="utf-8"?>
<ds:datastoreItem xmlns:ds="http://schemas.openxmlformats.org/officeDocument/2006/customXml" ds:itemID="{8ABBAA1F-9608-46F9-BF19-1D171CF9DCC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