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FY2018-2019 CON INSP2 PID 103986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103986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2018-2019 task order contract for construction inspection.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103986 D12 FY2018-2019 CON INSP2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103986 D12 FY2018-2019 CON INSP2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103986 D12 FY2018-2019 CON INSP2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103986 D12 FY2018-2019 CON INSP2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103986 D12 FY2018-2019 CON INSP2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8476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CE6FDA97-74A2-4233-8EBA-76EE9F7FE8D0}"/>
</file>

<file path=customXml/itemProps2.xml><?xml version="1.0" encoding="utf-8"?>
<ds:datastoreItem xmlns:ds="http://schemas.openxmlformats.org/officeDocument/2006/customXml" ds:itemID="{F75820FD-5E96-4C6E-AA00-67599A2A32BA}"/>
</file>

<file path=customXml/itemProps3.xml><?xml version="1.0" encoding="utf-8"?>
<ds:datastoreItem xmlns:ds="http://schemas.openxmlformats.org/officeDocument/2006/customXml" ds:itemID="{81D92CED-EF04-47C7-8C90-F75462780663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