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FY2018-2019 CON INSP1 PID 103985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103985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2018-2019 task order contract for construction inspection.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06/01/2017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103985 D12 FY2018-2019 CON INSP1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103985 D12 FY2018-2019 CON INSP1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103985 D12 FY2018-2019 CON INSP1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103985 D12 FY2018-2019 CON INSP1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103985 D12 FY2018-2019 CON INSP1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8477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8D493F04-0D6C-4AB8-ADC3-E40A1FC2FC5F}"/>
</file>

<file path=customXml/itemProps2.xml><?xml version="1.0" encoding="utf-8"?>
<ds:datastoreItem xmlns:ds="http://schemas.openxmlformats.org/officeDocument/2006/customXml" ds:itemID="{07DDFCC2-0142-4472-B7A2-BE9A94B43231}"/>
</file>

<file path=customXml/itemProps3.xml><?xml version="1.0" encoding="utf-8"?>
<ds:datastoreItem xmlns:ds="http://schemas.openxmlformats.org/officeDocument/2006/customXml" ds:itemID="{DA69F9CC-D1AE-4CF9-96F8-7CDA9621DDDB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