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FY2019-2020 CON INSP SOIL PID 103988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103988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2018-2019 construction inspection task orders for soil and compaction testing.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103988 D12 FY2019-2020 CON INSP SOIL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103988 D12 FY2019-2020 CON INSP SOIL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103988 D12 FY2019-2020 CON INSP SOIL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103988 D12 FY2019-2020 CON INSP SOIL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103988 D12 FY2019-2020 CON INSP SOIL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8478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E7A6C10-5A4B-49CF-B90B-448C617F0C71}"/>
</file>

<file path=customXml/itemProps2.xml><?xml version="1.0" encoding="utf-8"?>
<ds:datastoreItem xmlns:ds="http://schemas.openxmlformats.org/officeDocument/2006/customXml" ds:itemID="{F603312E-74EA-4DCE-A7F5-65041C87BBF2}"/>
</file>

<file path=customXml/itemProps3.xml><?xml version="1.0" encoding="utf-8"?>
<ds:datastoreItem xmlns:ds="http://schemas.openxmlformats.org/officeDocument/2006/customXml" ds:itemID="{0E1C977E-52B2-4960-A26A-F420C74A59C7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