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Riveredge MF AC Replace PID 104105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104105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Riveredge Maintenance Facility air conditioning replacement.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104105 CUY Riveredge MF AC Replace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104105 CUY Riveredge MF AC Replace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104105 CUY Riveredge MF AC Replace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104105 CUY Riveredge MF AC Replace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104105 CUY Riveredge MF AC Replace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8479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242FD05-744E-4351-BAA9-724954505F20}"/>
</file>

<file path=customXml/itemProps2.xml><?xml version="1.0" encoding="utf-8"?>
<ds:datastoreItem xmlns:ds="http://schemas.openxmlformats.org/officeDocument/2006/customXml" ds:itemID="{EBF00801-0546-473A-9717-CDF82E1193BB}"/>
</file>

<file path=customXml/itemProps3.xml><?xml version="1.0" encoding="utf-8"?>
<ds:datastoreItem xmlns:ds="http://schemas.openxmlformats.org/officeDocument/2006/customXml" ds:itemID="{D9092FF0-6BF6-4B57-A657-8E43A162E3A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