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FY2018 CON INSP1 PID 105351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105351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2018-2019 task order contract for construction inspection.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105351 D12 FY2018 CON INSP1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105351 D12 FY2018 CON INSP1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105351 D12 FY2018 CON INSP1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105351 D12 FY2018 CON INSP1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105351 D12 FY2018 CON INSP1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8481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4CDBFCC-BB88-473A-9F46-EE667AD4E2DD}"/>
</file>

<file path=customXml/itemProps2.xml><?xml version="1.0" encoding="utf-8"?>
<ds:datastoreItem xmlns:ds="http://schemas.openxmlformats.org/officeDocument/2006/customXml" ds:itemID="{8B6443C2-13B4-412C-AB39-D081A92C7711}"/>
</file>

<file path=customXml/itemProps3.xml><?xml version="1.0" encoding="utf-8"?>
<ds:datastoreItem xmlns:ds="http://schemas.openxmlformats.org/officeDocument/2006/customXml" ds:itemID="{CD8B352B-D690-4097-BEDF-B3292334AF4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