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GEA PARKMAN MF Roof Replace PID 104017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104017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Parkman Maintenance Facility roof replacement.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06/02/2017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104017 GEA PARKMAN MF Roof Replace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104017 GEA PARKMAN MF Roof Replace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104017 GEA PARKMAN MF Roof Replace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104017 GEA PARKMAN MF Roof Replace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104017 GEA PARKMAN MF Roof Replace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8492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C191CA76-613F-4A54-BCAB-8E286E2D7E68}"/>
</file>

<file path=customXml/itemProps2.xml><?xml version="1.0" encoding="utf-8"?>
<ds:datastoreItem xmlns:ds="http://schemas.openxmlformats.org/officeDocument/2006/customXml" ds:itemID="{90D34126-5939-4606-8042-B38357916566}"/>
</file>

<file path=customXml/itemProps3.xml><?xml version="1.0" encoding="utf-8"?>
<ds:datastoreItem xmlns:ds="http://schemas.openxmlformats.org/officeDocument/2006/customXml" ds:itemID="{16E2292B-696F-4680-957F-33CBFF61FB8E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