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2015 HSP Studies 5 PID 104702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104702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HSP Formal Studies for 2015 Safety Program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also see PIDs: 103964,103965,103966,103967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104702 D12 2015 HSP Studies 5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104702 D12 2015 HSP Studies 5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104702 D12 2015 HSP Studies 5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104702 D12 2015 HSP Studies 5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104702 D12 2015 HSP Studies 5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8495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4FFA296-5763-478A-926A-6214458E7313}"/>
</file>

<file path=customXml/itemProps2.xml><?xml version="1.0" encoding="utf-8"?>
<ds:datastoreItem xmlns:ds="http://schemas.openxmlformats.org/officeDocument/2006/customXml" ds:itemID="{70289C13-AB98-4620-B8BA-B1BB7911C680}"/>
</file>

<file path=customXml/itemProps3.xml><?xml version="1.0" encoding="utf-8"?>
<ds:datastoreItem xmlns:ds="http://schemas.openxmlformats.org/officeDocument/2006/customXml" ds:itemID="{A30D99F3-FB24-4571-B439-491DBE6A380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