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Riveredge Step Replacement PID 105062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105062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D12 Facilities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Replace three sets of steps in the Riveredge full service facility.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06/02/2017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105062 CUY Riveredge Step Replacement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105062 CUY Riveredge Step Replacement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105062 CUY Riveredge Step Replacement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105062 CUY Riveredge Step Replacement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105062 CUY Riveredge Step Replacement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8501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96C345B-0553-4467-8F03-51BE1D7D5612}"/>
</file>

<file path=customXml/itemProps2.xml><?xml version="1.0" encoding="utf-8"?>
<ds:datastoreItem xmlns:ds="http://schemas.openxmlformats.org/officeDocument/2006/customXml" ds:itemID="{50329F78-9D14-4E4A-A7AB-AD756BC16131}"/>
</file>

<file path=customXml/itemProps3.xml><?xml version="1.0" encoding="utf-8"?>
<ds:datastoreItem xmlns:ds="http://schemas.openxmlformats.org/officeDocument/2006/customXml" ds:itemID="{6EB391BA-FEF7-47BF-911B-33D206F31FB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