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2015 HSP Studies 3 PID 103966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103966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HSP Formal Studies for 2015 Safety Program 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also see PIDs: 103964, 103965, 103967, 104702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103966 D12 2015 HSP Studies 3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103966 D12 2015 HSP Studies 3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103966 D12 2015 HSP Studies 3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103966 D12 2015 HSP Studies 3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103966 D12 2015 HSP Studies 3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8504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DCB9F27-BEAA-4881-A277-9EB198F9A179}"/>
</file>

<file path=customXml/itemProps2.xml><?xml version="1.0" encoding="utf-8"?>
<ds:datastoreItem xmlns:ds="http://schemas.openxmlformats.org/officeDocument/2006/customXml" ds:itemID="{5C57F699-186C-46BB-8E4A-16919CA74054}"/>
</file>

<file path=customXml/itemProps3.xml><?xml version="1.0" encoding="utf-8"?>
<ds:datastoreItem xmlns:ds="http://schemas.openxmlformats.org/officeDocument/2006/customXml" ds:itemID="{D269C8F8-72E2-413A-8315-9CC3B155007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