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Erie Street CSX PID 106388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106388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LAK Erie Street, City of Willoughby: Upgrade of lights and gates for LED flashing lights, bells and relocation.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106388 LAK Erie Street CSX</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106388 LAK Erie Street CSX</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106388 LAK Erie Street CSX</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106388 LAK Erie Street CSX</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106388 LAK Erie Street CSX</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2017-06-28T04:00:00+00:00</DateCompleted>
    <Internal_x0020_Only xmlns="df873bd8-8520-468a-8ecb-74db49e47217">No</Internal_x0020_Only>
    <FID xmlns="df873bd8-8520-468a-8ecb-74db49e47217">8612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E8EB033-5394-49EB-9E32-5E1B96A2521E}"/>
</file>

<file path=customXml/itemProps2.xml><?xml version="1.0" encoding="utf-8"?>
<ds:datastoreItem xmlns:ds="http://schemas.openxmlformats.org/officeDocument/2006/customXml" ds:itemID="{AFA753BB-62AF-42EF-93AA-F3A98761F43B}"/>
</file>

<file path=customXml/itemProps3.xml><?xml version="1.0" encoding="utf-8"?>
<ds:datastoreItem xmlns:ds="http://schemas.openxmlformats.org/officeDocument/2006/customXml" ds:itemID="{5CA6C5AF-89F2-415A-92AB-1E3AABFFF3F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