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Stow Rd NS PID 106420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106420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 Stow Road, City of Hudson: LED upgrade and replace Island Relay Adapter module card at the Norfolk Southern grade crossing DOT # 503541T.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106420 SUM Stow Rd NS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106420 SUM Stow Rd NS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106420 SUM Stow Rd NS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106420 SUM Stow Rd NS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106420 SUM Stow Rd NS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2017-08-08T04:00:00+00:00</DateCompleted>
    <Internal_x0020_Only xmlns="df873bd8-8520-468a-8ecb-74db49e47217">No</Internal_x0020_Only>
    <FID xmlns="df873bd8-8520-468a-8ecb-74db49e47217">8702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C15352A-8CBC-4D2E-8EDF-116050188F1F}"/>
</file>

<file path=customXml/itemProps2.xml><?xml version="1.0" encoding="utf-8"?>
<ds:datastoreItem xmlns:ds="http://schemas.openxmlformats.org/officeDocument/2006/customXml" ds:itemID="{666FA059-DAFB-468F-8601-B2DECE9A9D53}"/>
</file>

<file path=customXml/itemProps3.xml><?xml version="1.0" encoding="utf-8"?>
<ds:datastoreItem xmlns:ds="http://schemas.openxmlformats.org/officeDocument/2006/customXml" ds:itemID="{21C63AE3-B938-4B84-8707-EC82F96CCF1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