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 SR 51 8.36 Signals PID 99872</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October 10,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99872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Toledo,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City of Toledo is proposing to install new equipment within signal cabinets, new signal heads, new pedestrian heads and new push buttons along the Monroe Street corridor from Nantuckett to Cheltenham. All work is within the existing right of way and no utilities will be impacted. There is no work within a floodplain or water of the US so no permits are required. No ecological or historically significant resources will be impacted by this project. There are records of the Ohio Threatened Blandings Turtle near the project area, however suitable habitat for this species is not located within the project area. Construction is expected to begin in the summer of 2018 and last approximately 120 days total. No changes in vehicular or pedestrian traffic is expected.</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document was approved with a location map and list of proposed work items (in project file).</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2018MODID0350FDCO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$5,179,656.40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$31,077,938.40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 xml:space="preserve">with Federal funds that comprise less than 15 percent of the total estimated project cost </w:t>
            </w:r>
            <w:r>
              <w:rPr>
                <w:rStyle w:val="DefaultParagraphFont"/>
                <w:b/>
                <w:i/>
                <w:sz w:val="24"/>
                <w:szCs w:val="24"/>
                <w:lang w:val="en-US" w:eastAsia="en-US" w:bidi="ar-SA"/>
              </w:rPr>
              <w:t>(each amount adjusted annually by the Secretary to reflect any increases in the Consumer Price Index prepared by the Department of Labor, see www.fhwa.dot.gov or www.fta.dot.gov).</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2. Notes shall be placed in the plans by the City of Toledo directing the contractor to comply with the notification requirement timeframes outlined in the Traffic Engineering Manual Part 642-8 and 642-58 to ensure compliance with Federal notification requirements.</w:t>
      </w:r>
    </w:p>
    <w:p>
      <w:pPr>
        <w:pStyle w:val="BodyText0"/>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by the City of Toledo and the Contractor for any local special events or festivals prior to the start of the event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added to the plans by City of Toledo and implemented by the contractor during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5. Adequate erosion and sediment controls shall be implemented and maintained throughout construction by the contractor and City of Toledo, as required.</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6. Pedestrian access shall be maintained through the construction zone at all times by the City of Toledo and the contractor.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2. Notes shall be placed in the plans by the City of Toledo directing the contractor to comply with the notification requirement timeframes outlined in the Traffic Engineering Manual Part 642-8 and 642-58 to ensure compliance with Federal notification requirements.</w:t>
      </w:r>
    </w:p>
    <w:p>
      <w:pPr>
        <w:pStyle w:val="BodyText1"/>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by the City of Toledo and the Contractor for any local special events or festivals prior to the start of the event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added to the plans by City of Toledo and implemented by the contractor during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5. Adequate erosion and sediment controls shall be implemented and maintained throughout construction by the contractor and City of Toledo, as required.</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6. Pedestrian access shall be maintained through the construction zone at all times by the City of Toledo and the contractor.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Phoenix Golnick Neal</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10,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10,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Schematic Plan.pdf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RMR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Permits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99872 LUC SR 51 8.36 Signals</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10,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99872 LUC SR 51 8.36 Signals</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10,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99872 LUC SR 51 8.36 Signals</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10,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99872 LUC SR 51 8.36 Signals</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10,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99872 LUC SR 51 8.36 Signals</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10,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2017-10-10T04:00:00+00:00</DateCompleted>
    <Internal_x0020_Only xmlns="df873bd8-8520-468a-8ecb-74db49e47217">No</Internal_x0020_Only>
    <FID xmlns="df873bd8-8520-468a-8ecb-74db49e47217">8743</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67704CC8-53E3-4200-BD92-9E29EB4EC811}"/>
</file>

<file path=customXml/itemProps2.xml><?xml version="1.0" encoding="utf-8"?>
<ds:datastoreItem xmlns:ds="http://schemas.openxmlformats.org/officeDocument/2006/customXml" ds:itemID="{166D32BF-EF65-41F9-AC4B-125C42AA881C}"/>
</file>

<file path=customXml/itemProps3.xml><?xml version="1.0" encoding="utf-8"?>
<ds:datastoreItem xmlns:ds="http://schemas.openxmlformats.org/officeDocument/2006/customXml" ds:itemID="{E42930EC-5457-4457-A2DF-BA808C935C50}"/>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