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 010 08.50 Slide Repair PID 102803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24,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102803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Slope repair and roadway stabilization by installing a drilled shaft retaining wall on the south side of Lorain Road just east of W. 192nd Street.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All work will be within existing right-of-way.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tree removal is required.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08/24/2017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24,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Cultural Resources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Minimal Potential to Cause Effects - A or B.pdf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Ecological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Field Investigation Notes.pdf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102803 CUY SR 010 08.50 Slide Repair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24,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102803 CUY SR 010 08.50 Slide Repair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24,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102803 CUY SR 010 08.50 Slide Repair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24,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102803 CUY SR 010 08.50 Slide Repair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24,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102803 CUY SR 010 08.50 Slide Repair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24,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2017-08-24T04:00:00+00:00</DateCompleted>
    <Internal_x0020_Only xmlns="df873bd8-8520-468a-8ecb-74db49e47217">No</Internal_x0020_Only>
    <FID xmlns="df873bd8-8520-468a-8ecb-74db49e47217">8752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FF20B0B-09BA-4C52-99E5-B10EA3789AE2}"/>
</file>

<file path=customXml/itemProps2.xml><?xml version="1.0" encoding="utf-8"?>
<ds:datastoreItem xmlns:ds="http://schemas.openxmlformats.org/officeDocument/2006/customXml" ds:itemID="{1375E003-88D9-481B-A70C-4B71A8D3F277}"/>
</file>

<file path=customXml/itemProps3.xml><?xml version="1.0" encoding="utf-8"?>
<ds:datastoreItem xmlns:ds="http://schemas.openxmlformats.org/officeDocument/2006/customXml" ds:itemID="{18D476E7-C0BB-4515-AEA7-E4FCEB381AF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