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Norwood Ave NS PID 107037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107037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LUC Norwood Ave, City of Toledo: Installation of flashing lights and roadway gates at the grade crossing DOT # 508925U.  Installation will include any ancillary work to make warning devices function as designed, MUTCD compliant, and visible to roadway user.</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107037 LUC Norwood Ave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107037 LUC Norwood Ave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107037 LUC Norwood Ave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107037 LUC Norwood Ave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107037 LUC Norwood Ave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9060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B8040CA-9D9E-4302-ADB3-08EBE58F34EA}"/>
</file>

<file path=customXml/itemProps2.xml><?xml version="1.0" encoding="utf-8"?>
<ds:datastoreItem xmlns:ds="http://schemas.openxmlformats.org/officeDocument/2006/customXml" ds:itemID="{89C54849-387B-4FEA-B865-2125FC5A9B6A}"/>
</file>

<file path=customXml/itemProps3.xml><?xml version="1.0" encoding="utf-8"?>
<ds:datastoreItem xmlns:ds="http://schemas.openxmlformats.org/officeDocument/2006/customXml" ds:itemID="{80BCB045-3346-4162-8EC4-60552A8604F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