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E. 26th St. NS PID 106847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106847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CUY E. 26th Street, City of Cleveland: Upgrade modernization of warning devices at the Norfolk Southern grade crossing DOT # 524190E.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(21) Release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w:t>
            </w:r>
            <w:r>
              <w:rPr>
                <w:rStyle w:val="DefaultParagraphFont"/>
                <w:b/>
                <w:i/>
                <w:sz w:val="24"/>
                <w:szCs w:val="24"/>
                <w:lang w:val="en-US" w:eastAsia="en-US" w:bidi="ar-SA"/>
              </w:rPr>
              <w:t xml:space="preserve"> Additional 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17,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106847 CUY E. 26th St. NS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106847 CUY E. 26th St. NS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106847 CUY E. 26th St. NS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106847 CUY E. 26th St. NS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106847 CUY E. 26th St. NS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2017-11-17T05:00:00+00:00</DateCompleted>
    <Internal_x0020_Only xmlns="df873bd8-8520-468a-8ecb-74db49e47217">No</Internal_x0020_Only>
    <FID xmlns="df873bd8-8520-468a-8ecb-74db49e47217">9082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8B8F3AC-4B8A-4EEF-ABC2-3F4B5F9F19B5}"/>
</file>

<file path=customXml/itemProps2.xml><?xml version="1.0" encoding="utf-8"?>
<ds:datastoreItem xmlns:ds="http://schemas.openxmlformats.org/officeDocument/2006/customXml" ds:itemID="{DE46D5A7-18BD-4935-B7E8-A2889FD9339C}"/>
</file>

<file path=customXml/itemProps3.xml><?xml version="1.0" encoding="utf-8"?>
<ds:datastoreItem xmlns:ds="http://schemas.openxmlformats.org/officeDocument/2006/customXml" ds:itemID="{C22DD2AD-913A-4B8E-8D18-21C5F65B52A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