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Wenz Rd NS PID 106854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106854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LUC Wenz Road, City of Toledo: Upgrade modernization of warning devices at the Norfolk Southern grade crossing DOT # 509454K.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106854 LUC Wenz Rd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106854 LUC Wenz Rd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106854 LUC Wenz Rd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106854 LUC Wenz Rd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106854 LUC Wenz Rd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2017-11-20T05:00:00+00:00</DateCompleted>
    <Internal_x0020_Only xmlns="df873bd8-8520-468a-8ecb-74db49e47217">No</Internal_x0020_Only>
    <FID xmlns="df873bd8-8520-468a-8ecb-74db49e47217">9087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16B592D-1B3B-4EB8-B905-626B866775D0}"/>
</file>

<file path=customXml/itemProps2.xml><?xml version="1.0" encoding="utf-8"?>
<ds:datastoreItem xmlns:ds="http://schemas.openxmlformats.org/officeDocument/2006/customXml" ds:itemID="{2650AC02-9589-4B7B-A03A-CF3D1A9C9EDF}"/>
</file>

<file path=customXml/itemProps3.xml><?xml version="1.0" encoding="utf-8"?>
<ds:datastoreItem xmlns:ds="http://schemas.openxmlformats.org/officeDocument/2006/customXml" ds:itemID="{7707F0FD-FBAA-40C2-B27A-49A78CD72AB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